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61A" w:rsidRDefault="0080061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5853BA" w:rsidRPr="007F4F9F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 w:rsidRPr="007F4F9F">
        <w:rPr>
          <w:rFonts w:ascii="Calibri" w:hAnsi="Calibri" w:cs="Calibri"/>
          <w:color w:val="414142"/>
        </w:rPr>
        <w:t>Dear Parent/Guardian</w:t>
      </w:r>
    </w:p>
    <w:p w:rsidR="005853BA" w:rsidRPr="0050016D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  <w:sz w:val="12"/>
          <w:szCs w:val="12"/>
        </w:rPr>
      </w:pPr>
    </w:p>
    <w:p w:rsidR="0050016D" w:rsidRP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414142"/>
        </w:rPr>
      </w:pPr>
      <w:r w:rsidRPr="0050016D">
        <w:rPr>
          <w:rFonts w:ascii="Calibri" w:hAnsi="Calibri" w:cs="Calibri"/>
          <w:b/>
          <w:color w:val="414142"/>
        </w:rPr>
        <w:t>Asthma P</w:t>
      </w:r>
      <w:r w:rsidR="00374CB7">
        <w:rPr>
          <w:rFonts w:ascii="Calibri" w:hAnsi="Calibri" w:cs="Calibri"/>
          <w:b/>
          <w:color w:val="414142"/>
        </w:rPr>
        <w:t>rocedures</w:t>
      </w:r>
      <w:r w:rsidRPr="0050016D">
        <w:rPr>
          <w:rFonts w:ascii="Calibri" w:hAnsi="Calibri" w:cs="Calibri"/>
          <w:b/>
          <w:color w:val="414142"/>
        </w:rPr>
        <w:t xml:space="preserve"> Update</w:t>
      </w:r>
    </w:p>
    <w:p w:rsid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color w:val="414142"/>
        </w:rPr>
        <w:t>As part of our commitment to supporting students with asthma, we are currently reviewing our asthma p</w:t>
      </w:r>
      <w:r w:rsidR="00374CB7">
        <w:rPr>
          <w:rFonts w:ascii="Calibri" w:hAnsi="Calibri" w:cs="Calibri"/>
          <w:color w:val="414142"/>
        </w:rPr>
        <w:t>rocedures</w:t>
      </w:r>
      <w:r w:rsidRPr="0050016D">
        <w:rPr>
          <w:rFonts w:ascii="Calibri" w:hAnsi="Calibri" w:cs="Calibri"/>
          <w:color w:val="414142"/>
        </w:rPr>
        <w:t xml:space="preserve"> in line with the guidance provided through our recent Asthma</w:t>
      </w:r>
      <w:r w:rsidR="00EC064E">
        <w:rPr>
          <w:rFonts w:ascii="Calibri" w:hAnsi="Calibri" w:cs="Calibri"/>
          <w:color w:val="414142"/>
        </w:rPr>
        <w:t xml:space="preserve"> Friendly School (AFS) training and with reference to the </w:t>
      </w:r>
      <w:r w:rsidR="00EC064E" w:rsidRPr="00643FCE">
        <w:rPr>
          <w:rFonts w:ascii="Calibri" w:hAnsi="Calibri" w:cs="Calibri"/>
          <w:b/>
          <w:color w:val="414142"/>
        </w:rPr>
        <w:t>London Schools Guide for the care of CYP with Asthma</w:t>
      </w:r>
      <w:r w:rsidR="00EC064E">
        <w:rPr>
          <w:rFonts w:ascii="Calibri" w:hAnsi="Calibri" w:cs="Calibri"/>
          <w:color w:val="414142"/>
        </w:rPr>
        <w:t xml:space="preserve"> (see attached).</w:t>
      </w:r>
    </w:p>
    <w:p w:rsidR="0050016D" w:rsidRP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  <w:sz w:val="12"/>
          <w:szCs w:val="12"/>
        </w:rPr>
      </w:pPr>
    </w:p>
    <w:p w:rsidR="0050016D" w:rsidRP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414142"/>
        </w:rPr>
      </w:pPr>
      <w:r w:rsidRPr="0050016D">
        <w:rPr>
          <w:rFonts w:ascii="Calibri" w:hAnsi="Calibri" w:cs="Calibri"/>
          <w:b/>
          <w:color w:val="414142"/>
        </w:rPr>
        <w:t>Supporting Children with Asthma at School</w:t>
      </w:r>
    </w:p>
    <w:p w:rsidR="0050016D" w:rsidRPr="0050016D" w:rsidRDefault="0050016D" w:rsidP="00BB20A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color w:val="414142"/>
        </w:rPr>
        <w:t>We ask that all families work with us to ensure the effective management of asthma by following these expectations:</w:t>
      </w:r>
    </w:p>
    <w:p w:rsidR="0050016D" w:rsidRPr="0050016D" w:rsidRDefault="0050016D" w:rsidP="00BB20A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b/>
          <w:color w:val="414142"/>
        </w:rPr>
        <w:t>Preventer Inhalers:</w:t>
      </w:r>
      <w:r w:rsidRPr="0050016D">
        <w:rPr>
          <w:rFonts w:ascii="Calibri" w:hAnsi="Calibri" w:cs="Calibri"/>
          <w:color w:val="414142"/>
        </w:rPr>
        <w:t xml:space="preserve"> Families should ensure their child uses a preventer (controller) inhaler daily, even when symptoms are not present. These inhalers reduce airway inflammation and lower the risk of asthma attacks.</w:t>
      </w:r>
    </w:p>
    <w:p w:rsidR="0050016D" w:rsidRPr="0050016D" w:rsidRDefault="0050016D" w:rsidP="00BB20A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b/>
          <w:color w:val="414142"/>
        </w:rPr>
        <w:t>Reliever Inhalers:</w:t>
      </w:r>
      <w:r w:rsidRPr="0050016D">
        <w:rPr>
          <w:rFonts w:ascii="Calibri" w:hAnsi="Calibri" w:cs="Calibri"/>
          <w:color w:val="414142"/>
        </w:rPr>
        <w:t xml:space="preserve"> Parents must provide the school with a clearly labelled reliever inhaler (salbutamol) for their child.</w:t>
      </w:r>
    </w:p>
    <w:p w:rsidR="0050016D" w:rsidRPr="0050016D" w:rsidRDefault="0050016D" w:rsidP="00BB20A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b/>
          <w:color w:val="414142"/>
        </w:rPr>
        <w:t>Inhaler Expiry:</w:t>
      </w:r>
      <w:r w:rsidRPr="0050016D">
        <w:rPr>
          <w:rFonts w:ascii="Calibri" w:hAnsi="Calibri" w:cs="Calibri"/>
          <w:color w:val="414142"/>
        </w:rPr>
        <w:t xml:space="preserve"> It is the parent’s responsibility to check and replace inhalers before their expiry date. The school is not permitted to administer expired medication.</w:t>
      </w:r>
    </w:p>
    <w:p w:rsidR="0050016D" w:rsidRPr="0050016D" w:rsidRDefault="0050016D" w:rsidP="00BB20A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b/>
          <w:color w:val="414142"/>
        </w:rPr>
        <w:t>Spacers:</w:t>
      </w:r>
      <w:r w:rsidRPr="0050016D">
        <w:rPr>
          <w:rFonts w:ascii="Calibri" w:hAnsi="Calibri" w:cs="Calibri"/>
          <w:color w:val="414142"/>
        </w:rPr>
        <w:t xml:space="preserve"> Families should also supply a spacer suitable for their child’s age and needs. Most children will require a blue spacer without a facemask; facemasks are typically only necessary for very young children.</w:t>
      </w:r>
      <w:r w:rsidR="00374CB7">
        <w:rPr>
          <w:rFonts w:ascii="Calibri" w:hAnsi="Calibri" w:cs="Calibri"/>
          <w:color w:val="414142"/>
        </w:rPr>
        <w:t xml:space="preserve"> </w:t>
      </w:r>
      <w:r w:rsidRPr="0050016D">
        <w:rPr>
          <w:rFonts w:ascii="Calibri" w:hAnsi="Calibri" w:cs="Calibri"/>
          <w:b/>
          <w:color w:val="414142"/>
        </w:rPr>
        <w:t xml:space="preserve">Spacers should be replaced </w:t>
      </w:r>
      <w:r w:rsidR="00BD27D1">
        <w:rPr>
          <w:rFonts w:ascii="Calibri" w:hAnsi="Calibri" w:cs="Calibri"/>
          <w:b/>
          <w:color w:val="414142"/>
        </w:rPr>
        <w:t xml:space="preserve">at least </w:t>
      </w:r>
      <w:r w:rsidRPr="0050016D">
        <w:rPr>
          <w:rFonts w:ascii="Calibri" w:hAnsi="Calibri" w:cs="Calibri"/>
          <w:b/>
          <w:color w:val="414142"/>
        </w:rPr>
        <w:t>annually.</w:t>
      </w:r>
    </w:p>
    <w:p w:rsidR="0050016D" w:rsidRP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414142"/>
          <w:sz w:val="12"/>
          <w:szCs w:val="12"/>
        </w:rPr>
      </w:pPr>
    </w:p>
    <w:p w:rsidR="0050016D" w:rsidRP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414142"/>
        </w:rPr>
      </w:pPr>
      <w:r w:rsidRPr="0050016D">
        <w:rPr>
          <w:rFonts w:ascii="Calibri" w:hAnsi="Calibri" w:cs="Calibri"/>
          <w:b/>
          <w:color w:val="414142"/>
        </w:rPr>
        <w:t>Emergency Inhaler Use</w:t>
      </w:r>
    </w:p>
    <w:p w:rsid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color w:val="414142"/>
        </w:rPr>
        <w:t xml:space="preserve">Our updated </w:t>
      </w:r>
      <w:r w:rsidR="00C47801">
        <w:rPr>
          <w:rFonts w:ascii="Calibri" w:hAnsi="Calibri" w:cs="Calibri"/>
          <w:color w:val="414142"/>
        </w:rPr>
        <w:t>procedure</w:t>
      </w:r>
      <w:r w:rsidRPr="0050016D">
        <w:rPr>
          <w:rFonts w:ascii="Calibri" w:hAnsi="Calibri" w:cs="Calibri"/>
          <w:color w:val="414142"/>
        </w:rPr>
        <w:t xml:space="preserve"> includes the availability of an emergency salbutamol inhaler kept on site. This is intended for emergency use only. Parents must still provide a personal inhaler and spacer for their child.</w:t>
      </w:r>
    </w:p>
    <w:p w:rsidR="0050016D" w:rsidRP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  <w:sz w:val="12"/>
          <w:szCs w:val="12"/>
        </w:rPr>
      </w:pPr>
    </w:p>
    <w:p w:rsidR="0050016D" w:rsidRPr="0050016D" w:rsidRDefault="0050016D" w:rsidP="00BB20A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color w:val="414142"/>
        </w:rPr>
        <w:t xml:space="preserve">The emergency inhaler </w:t>
      </w:r>
      <w:r w:rsidRPr="0050016D">
        <w:rPr>
          <w:rFonts w:ascii="Calibri" w:hAnsi="Calibri" w:cs="Calibri"/>
          <w:b/>
          <w:color w:val="414142"/>
        </w:rPr>
        <w:t>may only be used</w:t>
      </w:r>
      <w:r w:rsidRPr="0050016D">
        <w:rPr>
          <w:rFonts w:ascii="Calibri" w:hAnsi="Calibri" w:cs="Calibri"/>
          <w:color w:val="414142"/>
        </w:rPr>
        <w:t xml:space="preserve"> for children who:</w:t>
      </w:r>
    </w:p>
    <w:p w:rsidR="0050016D" w:rsidRPr="0050016D" w:rsidRDefault="0050016D" w:rsidP="00BB20AE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color w:val="414142"/>
        </w:rPr>
        <w:t>Have been diagnosed with asthma and prescribed a reliever inhaler, or</w:t>
      </w:r>
    </w:p>
    <w:p w:rsidR="0050016D" w:rsidRPr="0050016D" w:rsidRDefault="0050016D" w:rsidP="00BB20AE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color w:val="414142"/>
        </w:rPr>
        <w:t>Have been prescribed a reliever inhaler for another condition,</w:t>
      </w:r>
    </w:p>
    <w:p w:rsidR="0050016D" w:rsidRPr="0050016D" w:rsidRDefault="0050016D" w:rsidP="00BB20AE">
      <w:pPr>
        <w:pStyle w:val="ListParagraph"/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b/>
          <w:color w:val="414142"/>
        </w:rPr>
      </w:pPr>
      <w:r w:rsidRPr="0050016D">
        <w:rPr>
          <w:rFonts w:ascii="Calibri" w:hAnsi="Calibri" w:cs="Calibri"/>
          <w:b/>
          <w:color w:val="414142"/>
        </w:rPr>
        <w:t>AND</w:t>
      </w:r>
    </w:p>
    <w:p w:rsidR="0050016D" w:rsidRPr="0050016D" w:rsidRDefault="0050016D" w:rsidP="00BB20AE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color w:val="414142"/>
        </w:rPr>
        <w:t>Have written parental consent for the use of the school’s emergency inhaler.</w:t>
      </w:r>
    </w:p>
    <w:p w:rsidR="0050016D" w:rsidRP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  <w:sz w:val="12"/>
          <w:szCs w:val="12"/>
        </w:rPr>
      </w:pPr>
    </w:p>
    <w:p w:rsidR="0050016D" w:rsidRP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414142"/>
        </w:rPr>
      </w:pPr>
      <w:r w:rsidRPr="0050016D">
        <w:rPr>
          <w:rFonts w:ascii="Calibri" w:hAnsi="Calibri" w:cs="Calibri"/>
          <w:b/>
          <w:color w:val="414142"/>
        </w:rPr>
        <w:t>Asthma Reviews and Spacer Use</w:t>
      </w:r>
    </w:p>
    <w:p w:rsidR="0050016D" w:rsidRPr="0050016D" w:rsidRDefault="0050016D" w:rsidP="00BB20A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color w:val="414142"/>
        </w:rPr>
        <w:t>To ensure your child receives maximum benefit from their inhaler, please note:</w:t>
      </w:r>
    </w:p>
    <w:p w:rsidR="0050016D" w:rsidRPr="00BB20AE" w:rsidRDefault="0050016D" w:rsidP="00BB20AE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BB20AE">
        <w:rPr>
          <w:rFonts w:ascii="Calibri" w:hAnsi="Calibri" w:cs="Calibri"/>
          <w:color w:val="414142"/>
        </w:rPr>
        <w:t>A spacer should be used with all inhalers unless your child has a breath-actuated device.</w:t>
      </w:r>
    </w:p>
    <w:p w:rsidR="0050016D" w:rsidRPr="00BB20AE" w:rsidRDefault="0050016D" w:rsidP="00BB20AE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 w:rsidRPr="00BB20AE">
        <w:rPr>
          <w:rFonts w:ascii="Calibri" w:hAnsi="Calibri" w:cs="Calibri"/>
          <w:color w:val="414142"/>
        </w:rPr>
        <w:t>If your child does not currently have a spacer, or has not had an asthma review in the past 12 months, we strongly recommend making an appointment with your GP.</w:t>
      </w:r>
    </w:p>
    <w:p w:rsidR="0050016D" w:rsidRDefault="0050016D" w:rsidP="00BB20A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color w:val="414142"/>
        </w:rPr>
        <w:t xml:space="preserve">More guidance on spacer use can be found at: </w:t>
      </w:r>
      <w:hyperlink r:id="rId7" w:history="1">
        <w:r w:rsidR="00CA1F82" w:rsidRPr="00A92683">
          <w:rPr>
            <w:rStyle w:val="Hyperlink"/>
            <w:rFonts w:ascii="Calibri" w:hAnsi="Calibri" w:cs="Calibri"/>
            <w:color w:val="auto"/>
          </w:rPr>
          <w:t>www.asthmaandlung.org.uk</w:t>
        </w:r>
      </w:hyperlink>
    </w:p>
    <w:p w:rsidR="00BB20AE" w:rsidRPr="00513650" w:rsidRDefault="00BB20AE" w:rsidP="00BB20A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  <w:sz w:val="12"/>
          <w:szCs w:val="12"/>
        </w:rPr>
      </w:pPr>
    </w:p>
    <w:p w:rsidR="0050016D" w:rsidRP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414142"/>
        </w:rPr>
      </w:pPr>
      <w:r w:rsidRPr="0050016D">
        <w:rPr>
          <w:rFonts w:ascii="Calibri" w:hAnsi="Calibri" w:cs="Calibri"/>
          <w:b/>
          <w:color w:val="414142"/>
        </w:rPr>
        <w:t>Next Steps</w:t>
      </w:r>
    </w:p>
    <w:p w:rsidR="0050016D" w:rsidRPr="0050016D" w:rsidRDefault="0050016D" w:rsidP="0050016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 w:rsidRPr="0050016D">
        <w:rPr>
          <w:rFonts w:ascii="Calibri" w:hAnsi="Calibri" w:cs="Calibri"/>
          <w:color w:val="414142"/>
        </w:rPr>
        <w:t>Please complete and return the consent form provided, t</w:t>
      </w:r>
      <w:r w:rsidR="00DF60A8">
        <w:rPr>
          <w:rFonts w:ascii="Calibri" w:hAnsi="Calibri" w:cs="Calibri"/>
          <w:color w:val="414142"/>
        </w:rPr>
        <w:t>ick</w:t>
      </w:r>
      <w:r w:rsidRPr="0050016D">
        <w:rPr>
          <w:rFonts w:ascii="Calibri" w:hAnsi="Calibri" w:cs="Calibri"/>
          <w:color w:val="414142"/>
        </w:rPr>
        <w:t xml:space="preserve">ing </w:t>
      </w:r>
      <w:r w:rsidRPr="00DF60A8">
        <w:rPr>
          <w:rFonts w:ascii="Calibri" w:hAnsi="Calibri" w:cs="Calibri"/>
          <w:b/>
          <w:color w:val="414142"/>
        </w:rPr>
        <w:t xml:space="preserve">Option </w:t>
      </w:r>
      <w:r w:rsidR="00D77B03" w:rsidRPr="00DF60A8">
        <w:rPr>
          <w:rFonts w:ascii="Calibri" w:hAnsi="Calibri" w:cs="Calibri"/>
          <w:b/>
          <w:color w:val="414142"/>
        </w:rPr>
        <w:t>6</w:t>
      </w:r>
      <w:r w:rsidRPr="0050016D">
        <w:rPr>
          <w:rFonts w:ascii="Calibri" w:hAnsi="Calibri" w:cs="Calibri"/>
          <w:color w:val="414142"/>
        </w:rPr>
        <w:t xml:space="preserve"> if you do not wish your child to use the school’s emergency inhaler in an emergency. Hard copies are available from the school Reception if needed.</w:t>
      </w:r>
    </w:p>
    <w:p w:rsidR="005853BA" w:rsidRPr="00513650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  <w:sz w:val="12"/>
          <w:szCs w:val="12"/>
        </w:rPr>
      </w:pPr>
    </w:p>
    <w:p w:rsidR="005853BA" w:rsidRPr="007F4F9F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 w:rsidRPr="007F4F9F">
        <w:rPr>
          <w:rFonts w:ascii="Calibri" w:hAnsi="Calibri" w:cs="Calibri"/>
          <w:color w:val="414142"/>
        </w:rPr>
        <w:t>Yours faithfully</w:t>
      </w:r>
    </w:p>
    <w:p w:rsidR="007F4F9F" w:rsidRPr="007F4F9F" w:rsidRDefault="007F4F9F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5853BA" w:rsidRPr="007F4F9F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 w:rsidRPr="007F4F9F">
        <w:rPr>
          <w:rFonts w:ascii="Calibri" w:hAnsi="Calibri" w:cs="Calibri"/>
          <w:color w:val="414142"/>
        </w:rPr>
        <w:t>Ian Wilson</w:t>
      </w:r>
    </w:p>
    <w:p w:rsidR="007F4F9F" w:rsidRPr="007F4F9F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 w:rsidRPr="007F4F9F">
        <w:rPr>
          <w:rFonts w:ascii="Calibri" w:hAnsi="Calibri" w:cs="Calibri"/>
          <w:color w:val="414142"/>
        </w:rPr>
        <w:t>Headteacher</w:t>
      </w:r>
    </w:p>
    <w:p w:rsidR="005853BA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AD4EC0" w:rsidRPr="005853BA" w:rsidRDefault="00AD4EC0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5853BA" w:rsidRPr="005853BA" w:rsidRDefault="005853BA" w:rsidP="0080061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  <w:color w:val="414142"/>
        </w:rPr>
      </w:pPr>
      <w:r w:rsidRPr="005853BA">
        <w:rPr>
          <w:rFonts w:ascii="Calibri" w:hAnsi="Calibri" w:cs="Calibri"/>
          <w:color w:val="414142"/>
        </w:rPr>
        <w:t>I confirm that my child has been diagnosed with asthma</w:t>
      </w:r>
      <w:r w:rsidR="0080061A">
        <w:rPr>
          <w:rFonts w:ascii="Calibri" w:hAnsi="Calibri" w:cs="Calibri"/>
          <w:color w:val="414142"/>
        </w:rPr>
        <w:tab/>
      </w:r>
      <w:r w:rsidR="0080061A">
        <w:rPr>
          <w:rFonts w:ascii="Calibri" w:hAnsi="Calibri" w:cs="Calibri"/>
          <w:color w:val="414142"/>
        </w:rPr>
        <w:tab/>
      </w:r>
      <w:r w:rsidR="0080061A">
        <w:rPr>
          <w:rFonts w:ascii="Calibri" w:hAnsi="Calibri" w:cs="Calibri"/>
          <w:color w:val="414142"/>
        </w:rPr>
        <w:tab/>
      </w:r>
      <w:r w:rsidR="0080061A">
        <w:rPr>
          <w:rFonts w:ascii="Calibri" w:hAnsi="Calibri" w:cs="Calibri"/>
          <w:color w:val="414142"/>
        </w:rPr>
        <w:tab/>
      </w:r>
      <w:r>
        <w:rPr>
          <w:rFonts w:ascii="Calibri" w:hAnsi="Calibri" w:cs="Calibri"/>
          <w:color w:val="414142"/>
        </w:rPr>
        <w:t xml:space="preserve"> </w:t>
      </w:r>
      <w:r w:rsidR="0080061A">
        <w:rPr>
          <w:rFonts w:ascii="Calibri" w:hAnsi="Calibri" w:cs="Calibri"/>
          <w:color w:val="414142"/>
        </w:rPr>
        <w:tab/>
      </w:r>
      <w:r w:rsidRPr="0080061A">
        <w:rPr>
          <w:rFonts w:ascii="Calibri" w:hAnsi="Calibri" w:cs="Calibri"/>
          <w:color w:val="414142"/>
          <w:sz w:val="52"/>
          <w:szCs w:val="52"/>
        </w:rPr>
        <w:t>□</w:t>
      </w:r>
    </w:p>
    <w:p w:rsidR="005853BA" w:rsidRPr="00D77B03" w:rsidRDefault="005853BA" w:rsidP="0080061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  <w:color w:val="414142"/>
        </w:rPr>
      </w:pPr>
      <w:r w:rsidRPr="005853BA">
        <w:rPr>
          <w:rFonts w:ascii="Calibri" w:hAnsi="Calibri" w:cs="Calibri"/>
          <w:color w:val="414142"/>
        </w:rPr>
        <w:t>I confirm</w:t>
      </w:r>
      <w:r w:rsidR="00D77B03">
        <w:rPr>
          <w:rFonts w:ascii="Calibri" w:hAnsi="Calibri" w:cs="Calibri"/>
          <w:color w:val="414142"/>
        </w:rPr>
        <w:t xml:space="preserve"> my child has been prescribed a preventer</w:t>
      </w:r>
      <w:r w:rsidRPr="005853BA">
        <w:rPr>
          <w:rFonts w:ascii="Calibri" w:hAnsi="Calibri" w:cs="Calibri"/>
          <w:color w:val="414142"/>
        </w:rPr>
        <w:t xml:space="preserve"> inhaler</w:t>
      </w:r>
      <w:r w:rsidR="00D77B03">
        <w:rPr>
          <w:rFonts w:ascii="Calibri" w:hAnsi="Calibri" w:cs="Calibri"/>
          <w:color w:val="414142"/>
        </w:rPr>
        <w:t xml:space="preserve"> (for home use only)</w:t>
      </w:r>
      <w:r w:rsidR="0080061A">
        <w:rPr>
          <w:rFonts w:ascii="Calibri" w:hAnsi="Calibri" w:cs="Calibri"/>
          <w:color w:val="414142"/>
        </w:rPr>
        <w:tab/>
      </w:r>
      <w:r w:rsidR="0080061A">
        <w:rPr>
          <w:rFonts w:ascii="Calibri" w:hAnsi="Calibri" w:cs="Calibri"/>
          <w:color w:val="414142"/>
        </w:rPr>
        <w:tab/>
      </w:r>
      <w:r w:rsidR="0080061A" w:rsidRPr="0080061A">
        <w:rPr>
          <w:rFonts w:ascii="Calibri" w:hAnsi="Calibri" w:cs="Calibri"/>
          <w:color w:val="414142"/>
          <w:sz w:val="52"/>
          <w:szCs w:val="52"/>
        </w:rPr>
        <w:t>□</w:t>
      </w:r>
    </w:p>
    <w:p w:rsidR="00D77B03" w:rsidRPr="00D77B03" w:rsidRDefault="00D77B03" w:rsidP="0080061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  <w:color w:val="414142"/>
        </w:rPr>
      </w:pPr>
      <w:r w:rsidRPr="005853BA">
        <w:rPr>
          <w:rFonts w:ascii="Calibri" w:hAnsi="Calibri" w:cs="Calibri"/>
          <w:color w:val="414142"/>
        </w:rPr>
        <w:t>I confirm</w:t>
      </w:r>
      <w:r>
        <w:rPr>
          <w:rFonts w:ascii="Calibri" w:hAnsi="Calibri" w:cs="Calibri"/>
          <w:color w:val="414142"/>
        </w:rPr>
        <w:t xml:space="preserve"> my child has been prescribed a reliever</w:t>
      </w:r>
      <w:r w:rsidRPr="005853BA">
        <w:rPr>
          <w:rFonts w:ascii="Calibri" w:hAnsi="Calibri" w:cs="Calibri"/>
          <w:color w:val="414142"/>
        </w:rPr>
        <w:t xml:space="preserve"> inhaler</w:t>
      </w:r>
      <w:r>
        <w:rPr>
          <w:rFonts w:ascii="Calibri" w:hAnsi="Calibri" w:cs="Calibri"/>
          <w:color w:val="414142"/>
        </w:rPr>
        <w:t xml:space="preserve"> (for school use) </w:t>
      </w:r>
      <w:r>
        <w:rPr>
          <w:rFonts w:ascii="Calibri" w:hAnsi="Calibri" w:cs="Calibri"/>
          <w:color w:val="414142"/>
        </w:rPr>
        <w:tab/>
      </w:r>
      <w:r>
        <w:rPr>
          <w:rFonts w:ascii="Calibri" w:hAnsi="Calibri" w:cs="Calibri"/>
          <w:color w:val="414142"/>
        </w:rPr>
        <w:tab/>
      </w:r>
      <w:r>
        <w:rPr>
          <w:rFonts w:ascii="Calibri" w:hAnsi="Calibri" w:cs="Calibri"/>
          <w:color w:val="414142"/>
        </w:rPr>
        <w:tab/>
      </w:r>
      <w:r w:rsidRPr="0080061A">
        <w:rPr>
          <w:rFonts w:ascii="Calibri" w:hAnsi="Calibri" w:cs="Calibri"/>
          <w:color w:val="414142"/>
          <w:sz w:val="52"/>
          <w:szCs w:val="52"/>
        </w:rPr>
        <w:t>□</w:t>
      </w:r>
    </w:p>
    <w:p w:rsidR="00D77B03" w:rsidRPr="005853BA" w:rsidRDefault="00D77B03" w:rsidP="00D77B0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  <w:color w:val="414142"/>
        </w:rPr>
      </w:pPr>
      <w:r w:rsidRPr="005853BA">
        <w:rPr>
          <w:rFonts w:ascii="Calibri" w:hAnsi="Calibri" w:cs="Calibri"/>
          <w:color w:val="414142"/>
        </w:rPr>
        <w:t>I confirm</w:t>
      </w:r>
      <w:r>
        <w:rPr>
          <w:rFonts w:ascii="Calibri" w:hAnsi="Calibri" w:cs="Calibri"/>
          <w:color w:val="414142"/>
        </w:rPr>
        <w:t xml:space="preserve"> my child has been prescribed an age appropriate spacer</w:t>
      </w:r>
      <w:r>
        <w:rPr>
          <w:rFonts w:ascii="Calibri" w:hAnsi="Calibri" w:cs="Calibri"/>
          <w:color w:val="414142"/>
        </w:rPr>
        <w:tab/>
      </w:r>
      <w:r>
        <w:rPr>
          <w:rFonts w:ascii="Calibri" w:hAnsi="Calibri" w:cs="Calibri"/>
          <w:color w:val="414142"/>
        </w:rPr>
        <w:tab/>
      </w:r>
      <w:r>
        <w:rPr>
          <w:rFonts w:ascii="Calibri" w:hAnsi="Calibri" w:cs="Calibri"/>
          <w:color w:val="414142"/>
        </w:rPr>
        <w:tab/>
      </w:r>
      <w:r>
        <w:rPr>
          <w:rFonts w:ascii="Calibri" w:hAnsi="Calibri" w:cs="Calibri"/>
          <w:color w:val="414142"/>
        </w:rPr>
        <w:tab/>
      </w:r>
      <w:r w:rsidRPr="0080061A">
        <w:rPr>
          <w:rFonts w:ascii="Calibri" w:hAnsi="Calibri" w:cs="Calibri"/>
          <w:color w:val="414142"/>
          <w:sz w:val="52"/>
          <w:szCs w:val="52"/>
        </w:rPr>
        <w:t>□</w:t>
      </w:r>
    </w:p>
    <w:p w:rsidR="0080061A" w:rsidRDefault="0080061A" w:rsidP="0080061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57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 xml:space="preserve">I have provided the school with a </w:t>
      </w:r>
      <w:r w:rsidR="005853BA" w:rsidRPr="005853BA">
        <w:rPr>
          <w:rFonts w:ascii="Calibri" w:hAnsi="Calibri" w:cs="Calibri"/>
          <w:color w:val="414142"/>
        </w:rPr>
        <w:t xml:space="preserve">working, in-date inhaler </w:t>
      </w:r>
      <w:r w:rsidR="005853BA" w:rsidRPr="00AD4EC0">
        <w:rPr>
          <w:rFonts w:ascii="Calibri" w:hAnsi="Calibri" w:cs="Calibri"/>
          <w:b/>
          <w:color w:val="414142"/>
        </w:rPr>
        <w:t>and spacer</w:t>
      </w:r>
      <w:r w:rsidR="005853BA" w:rsidRPr="005853BA">
        <w:rPr>
          <w:rFonts w:ascii="Calibri" w:hAnsi="Calibri" w:cs="Calibri"/>
          <w:color w:val="414142"/>
        </w:rPr>
        <w:t xml:space="preserve"> clearly labelled with </w:t>
      </w:r>
      <w:r>
        <w:rPr>
          <w:rFonts w:ascii="Calibri" w:hAnsi="Calibri" w:cs="Calibri"/>
          <w:color w:val="414142"/>
        </w:rPr>
        <w:tab/>
      </w:r>
      <w:r w:rsidRPr="0080061A">
        <w:rPr>
          <w:rFonts w:ascii="Calibri" w:hAnsi="Calibri" w:cs="Calibri"/>
          <w:color w:val="414142"/>
          <w:sz w:val="52"/>
          <w:szCs w:val="52"/>
        </w:rPr>
        <w:t>□</w:t>
      </w:r>
    </w:p>
    <w:p w:rsidR="005853BA" w:rsidRPr="0080061A" w:rsidRDefault="00397F01" w:rsidP="0080061A">
      <w:pPr>
        <w:pStyle w:val="ListParagraph"/>
        <w:autoSpaceDE w:val="0"/>
        <w:autoSpaceDN w:val="0"/>
        <w:adjustRightInd w:val="0"/>
        <w:spacing w:after="0" w:line="240" w:lineRule="auto"/>
        <w:ind w:left="357"/>
        <w:jc w:val="both"/>
        <w:rPr>
          <w:rFonts w:ascii="Calibri" w:hAnsi="Calibri" w:cs="Calibri"/>
          <w:color w:val="414142"/>
        </w:rPr>
      </w:pPr>
      <w:proofErr w:type="gramStart"/>
      <w:r>
        <w:rPr>
          <w:rFonts w:ascii="Calibri" w:hAnsi="Calibri" w:cs="Calibri"/>
          <w:color w:val="414142"/>
        </w:rPr>
        <w:t>my</w:t>
      </w:r>
      <w:proofErr w:type="gramEnd"/>
      <w:r>
        <w:rPr>
          <w:rFonts w:ascii="Calibri" w:hAnsi="Calibri" w:cs="Calibri"/>
          <w:color w:val="414142"/>
        </w:rPr>
        <w:t xml:space="preserve"> child’s name</w:t>
      </w:r>
      <w:r w:rsidR="0080061A">
        <w:rPr>
          <w:rFonts w:ascii="Calibri" w:hAnsi="Calibri" w:cs="Calibri"/>
          <w:color w:val="414142"/>
        </w:rPr>
        <w:t>.</w:t>
      </w:r>
      <w:r w:rsidR="0080061A">
        <w:rPr>
          <w:rFonts w:ascii="Calibri" w:hAnsi="Calibri" w:cs="Calibri"/>
          <w:color w:val="414142"/>
        </w:rPr>
        <w:tab/>
      </w:r>
      <w:r w:rsidR="0080061A">
        <w:rPr>
          <w:rFonts w:ascii="Calibri" w:hAnsi="Calibri" w:cs="Calibri"/>
          <w:color w:val="414142"/>
        </w:rPr>
        <w:tab/>
      </w:r>
      <w:r w:rsidR="0080061A">
        <w:rPr>
          <w:rFonts w:ascii="Calibri" w:hAnsi="Calibri" w:cs="Calibri"/>
          <w:color w:val="414142"/>
        </w:rPr>
        <w:tab/>
      </w:r>
      <w:r w:rsidR="0080061A">
        <w:rPr>
          <w:rFonts w:ascii="Calibri" w:hAnsi="Calibri" w:cs="Calibri"/>
          <w:color w:val="414142"/>
        </w:rPr>
        <w:tab/>
      </w:r>
    </w:p>
    <w:p w:rsidR="005853BA" w:rsidRPr="005853BA" w:rsidRDefault="005853BA" w:rsidP="0080061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" w:hAnsi="Calibri" w:cs="Calibri"/>
          <w:color w:val="414142"/>
        </w:rPr>
      </w:pPr>
      <w:r w:rsidRPr="005853BA">
        <w:rPr>
          <w:rFonts w:ascii="Calibri" w:hAnsi="Calibri" w:cs="Calibri"/>
          <w:color w:val="414142"/>
        </w:rPr>
        <w:t xml:space="preserve">Please tick if you </w:t>
      </w:r>
      <w:r w:rsidRPr="005853BA">
        <w:rPr>
          <w:rFonts w:ascii="Calibri" w:hAnsi="Calibri" w:cs="Calibri"/>
          <w:b/>
          <w:bCs/>
          <w:color w:val="414142"/>
        </w:rPr>
        <w:t xml:space="preserve">DO NOT </w:t>
      </w:r>
      <w:r w:rsidRPr="005853BA">
        <w:rPr>
          <w:rFonts w:ascii="Calibri" w:hAnsi="Calibri" w:cs="Calibri"/>
          <w:color w:val="414142"/>
        </w:rPr>
        <w:t>wish the school to use the schools’ inhaler in an emergency</w:t>
      </w:r>
      <w:r w:rsidR="0080061A">
        <w:rPr>
          <w:rFonts w:ascii="Calibri" w:hAnsi="Calibri" w:cs="Calibri"/>
          <w:color w:val="414142"/>
        </w:rPr>
        <w:t xml:space="preserve"> </w:t>
      </w:r>
      <w:r w:rsidR="0080061A">
        <w:rPr>
          <w:rFonts w:ascii="Calibri" w:hAnsi="Calibri" w:cs="Calibri"/>
          <w:color w:val="414142"/>
        </w:rPr>
        <w:tab/>
      </w:r>
      <w:r w:rsidR="0080061A" w:rsidRPr="0080061A">
        <w:rPr>
          <w:rFonts w:ascii="Calibri" w:hAnsi="Calibri" w:cs="Calibri"/>
          <w:color w:val="414142"/>
          <w:sz w:val="52"/>
          <w:szCs w:val="52"/>
        </w:rPr>
        <w:t>□</w:t>
      </w:r>
    </w:p>
    <w:p w:rsidR="005853BA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80061A" w:rsidRDefault="0080061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80061A" w:rsidRDefault="0080061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5853BA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Child’s full name: …………………………………………………………………………………….. Class: ……………………………....</w:t>
      </w:r>
    </w:p>
    <w:p w:rsidR="005853BA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5853BA" w:rsidRPr="005853BA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Parent / Guardian full name</w:t>
      </w:r>
      <w:r w:rsidRPr="005853BA">
        <w:rPr>
          <w:rFonts w:ascii="Calibri" w:hAnsi="Calibri" w:cs="Calibri"/>
          <w:color w:val="414142"/>
        </w:rPr>
        <w:t>:</w:t>
      </w:r>
      <w:r>
        <w:rPr>
          <w:rFonts w:ascii="Calibri" w:hAnsi="Calibri" w:cs="Calibri"/>
          <w:color w:val="414142"/>
        </w:rPr>
        <w:t xml:space="preserve"> ……………………………………………………………………………………………………………….</w:t>
      </w:r>
    </w:p>
    <w:p w:rsidR="005853BA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5853BA" w:rsidRPr="005853BA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Parent / Guardian signature</w:t>
      </w:r>
      <w:r w:rsidRPr="005853BA">
        <w:rPr>
          <w:rFonts w:ascii="Calibri" w:hAnsi="Calibri" w:cs="Calibri"/>
          <w:color w:val="414142"/>
        </w:rPr>
        <w:t>:</w:t>
      </w:r>
      <w:r>
        <w:rPr>
          <w:rFonts w:ascii="Calibri" w:hAnsi="Calibri" w:cs="Calibri"/>
          <w:color w:val="414142"/>
        </w:rPr>
        <w:t xml:space="preserve"> ……………………………………………………………………………………………………………….</w:t>
      </w:r>
    </w:p>
    <w:p w:rsidR="005853BA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5853BA" w:rsidRDefault="005853BA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r w:rsidRPr="005853BA">
        <w:rPr>
          <w:rFonts w:ascii="Calibri" w:hAnsi="Calibri" w:cs="Calibri"/>
          <w:color w:val="414142"/>
        </w:rPr>
        <w:t>Date:</w:t>
      </w:r>
      <w:r>
        <w:rPr>
          <w:rFonts w:ascii="Calibri" w:hAnsi="Calibri" w:cs="Calibri"/>
          <w:color w:val="414142"/>
        </w:rPr>
        <w:t xml:space="preserve"> …………………………………………………………………………………………………………………………………………………..</w:t>
      </w:r>
    </w:p>
    <w:p w:rsidR="00643FCE" w:rsidRDefault="00643FCE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643FCE" w:rsidRDefault="00643FCE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 xml:space="preserve">Additional notes (optional – please complete if you would like to provide further information on your child’s condition): </w:t>
      </w: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…………………………………………………………………………………………………………………………………………………………………</w:t>
      </w: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…………………………………………………………………………………………………………………………………………………………………</w:t>
      </w: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…………………………………………………………………………………………………………………………………………………………………</w:t>
      </w: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…………………………………………………………………………………………………………………………………………………………………</w:t>
      </w: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…………………………………………………………………………………………………………………………………………………………………</w:t>
      </w: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…………………………………………………………………………………………………………………………………………………………………</w:t>
      </w: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…………………………………………………………………………………………………………………………………………………………………</w:t>
      </w: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…………………………………………………………………………………………………………………………………………………………………</w:t>
      </w: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…………………………………………………………………………………………………………………………………………………………………</w:t>
      </w:r>
    </w:p>
    <w:p w:rsidR="00643FCE" w:rsidRDefault="00643FCE" w:rsidP="00643FCE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414142"/>
        </w:rPr>
      </w:pPr>
      <w:r>
        <w:rPr>
          <w:rFonts w:ascii="Calibri" w:hAnsi="Calibri" w:cs="Calibri"/>
          <w:color w:val="414142"/>
        </w:rPr>
        <w:t>…………………………………………………………………………………………………………………………………………………………………</w:t>
      </w:r>
    </w:p>
    <w:p w:rsidR="00643FCE" w:rsidRDefault="00643FCE" w:rsidP="005853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414142"/>
        </w:rPr>
      </w:pPr>
      <w:bookmarkStart w:id="0" w:name="_GoBack"/>
      <w:bookmarkEnd w:id="0"/>
    </w:p>
    <w:sectPr w:rsidR="00643FCE" w:rsidSect="00BB20AE">
      <w:headerReference w:type="default" r:id="rId8"/>
      <w:pgSz w:w="11906" w:h="16838"/>
      <w:pgMar w:top="1440" w:right="1247" w:bottom="1134" w:left="1247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DBD" w:rsidRDefault="00AA2DBD" w:rsidP="0080061A">
      <w:pPr>
        <w:spacing w:after="0" w:line="240" w:lineRule="auto"/>
      </w:pPr>
      <w:r>
        <w:separator/>
      </w:r>
    </w:p>
  </w:endnote>
  <w:endnote w:type="continuationSeparator" w:id="0">
    <w:p w:rsidR="00AA2DBD" w:rsidRDefault="00AA2DBD" w:rsidP="00800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DBD" w:rsidRDefault="00AA2DBD" w:rsidP="0080061A">
      <w:pPr>
        <w:spacing w:after="0" w:line="240" w:lineRule="auto"/>
      </w:pPr>
      <w:r>
        <w:separator/>
      </w:r>
    </w:p>
  </w:footnote>
  <w:footnote w:type="continuationSeparator" w:id="0">
    <w:p w:rsidR="00AA2DBD" w:rsidRDefault="00AA2DBD" w:rsidP="008006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DBD" w:rsidRDefault="00AA2DBD" w:rsidP="0080061A">
    <w:pPr>
      <w:pStyle w:val="Header"/>
      <w:jc w:val="center"/>
    </w:pPr>
    <w:r>
      <w:rPr>
        <w:noProof/>
        <w:lang w:eastAsia="en-GB"/>
      </w:rPr>
      <w:drawing>
        <wp:inline distT="0" distB="0" distL="0" distR="0" wp14:anchorId="08022D42">
          <wp:extent cx="2152015" cy="1438910"/>
          <wp:effectExtent l="0" t="0" r="635" b="889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015" cy="1438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820BF"/>
    <w:multiLevelType w:val="hybridMultilevel"/>
    <w:tmpl w:val="D1BE1162"/>
    <w:lvl w:ilvl="0" w:tplc="3DF8B0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11C5F"/>
    <w:multiLevelType w:val="hybridMultilevel"/>
    <w:tmpl w:val="E8E4F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A2DA6"/>
    <w:multiLevelType w:val="hybridMultilevel"/>
    <w:tmpl w:val="C44AE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392E2C"/>
    <w:multiLevelType w:val="hybridMultilevel"/>
    <w:tmpl w:val="F3E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2C0FA5"/>
    <w:multiLevelType w:val="hybridMultilevel"/>
    <w:tmpl w:val="A0FEC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D5F78"/>
    <w:multiLevelType w:val="hybridMultilevel"/>
    <w:tmpl w:val="8AAAF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D261A5"/>
    <w:multiLevelType w:val="hybridMultilevel"/>
    <w:tmpl w:val="753AA4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D163DA"/>
    <w:multiLevelType w:val="hybridMultilevel"/>
    <w:tmpl w:val="449C8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4900C9"/>
    <w:multiLevelType w:val="hybridMultilevel"/>
    <w:tmpl w:val="79BED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0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3BA"/>
    <w:rsid w:val="000A00BA"/>
    <w:rsid w:val="003700EE"/>
    <w:rsid w:val="00374CB7"/>
    <w:rsid w:val="00397F01"/>
    <w:rsid w:val="0050016D"/>
    <w:rsid w:val="00513650"/>
    <w:rsid w:val="00526BD2"/>
    <w:rsid w:val="005853BA"/>
    <w:rsid w:val="005C0D38"/>
    <w:rsid w:val="00643FCE"/>
    <w:rsid w:val="00661011"/>
    <w:rsid w:val="007928D2"/>
    <w:rsid w:val="007F4F9F"/>
    <w:rsid w:val="0080061A"/>
    <w:rsid w:val="009951DC"/>
    <w:rsid w:val="00AA2DBD"/>
    <w:rsid w:val="00AD4EC0"/>
    <w:rsid w:val="00B405AF"/>
    <w:rsid w:val="00BB20AE"/>
    <w:rsid w:val="00BD27D1"/>
    <w:rsid w:val="00C47801"/>
    <w:rsid w:val="00CA1F82"/>
    <w:rsid w:val="00D77B03"/>
    <w:rsid w:val="00DA3622"/>
    <w:rsid w:val="00DF60A8"/>
    <w:rsid w:val="00E17778"/>
    <w:rsid w:val="00E33EAD"/>
    <w:rsid w:val="00EC064E"/>
    <w:rsid w:val="00F4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40F9F9ED-72CF-4D62-AD54-1FAE08117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53B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853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06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61A"/>
  </w:style>
  <w:style w:type="paragraph" w:styleId="Footer">
    <w:name w:val="footer"/>
    <w:basedOn w:val="Normal"/>
    <w:link w:val="FooterChar"/>
    <w:uiPriority w:val="99"/>
    <w:unhideWhenUsed/>
    <w:rsid w:val="008006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61A"/>
  </w:style>
  <w:style w:type="paragraph" w:styleId="BalloonText">
    <w:name w:val="Balloon Text"/>
    <w:basedOn w:val="Normal"/>
    <w:link w:val="BalloonTextChar"/>
    <w:uiPriority w:val="99"/>
    <w:semiHidden/>
    <w:unhideWhenUsed/>
    <w:rsid w:val="00995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1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\\MAINSERVER\AdminShared$\Office%20Documents\Medical\Asthma%20Register\www.asthmaandlung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6A8FB8E1.dotm</Template>
  <TotalTime>119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Proctor</dc:creator>
  <cp:keywords/>
  <dc:description/>
  <cp:lastModifiedBy>Elizabeth Proctor</cp:lastModifiedBy>
  <cp:revision>20</cp:revision>
  <cp:lastPrinted>2025-05-01T11:39:00Z</cp:lastPrinted>
  <dcterms:created xsi:type="dcterms:W3CDTF">2025-04-30T13:35:00Z</dcterms:created>
  <dcterms:modified xsi:type="dcterms:W3CDTF">2025-05-06T09:58:00Z</dcterms:modified>
</cp:coreProperties>
</file>